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F3B03" w14:textId="77777777" w:rsidR="00EE1B12" w:rsidRDefault="00BE0F3E" w:rsidP="00BE0F3E">
      <w:pPr>
        <w:ind w:hanging="794"/>
      </w:pPr>
      <w:r>
        <w:rPr>
          <w:noProof/>
          <w:lang w:eastAsia="en-GB"/>
        </w:rPr>
        <w:drawing>
          <wp:inline distT="0" distB="0" distL="0" distR="0" wp14:anchorId="7EB2FAF9" wp14:editId="3353109A">
            <wp:extent cx="7058025" cy="933450"/>
            <wp:effectExtent l="0" t="0" r="9525" b="0"/>
            <wp:docPr id="1" name="Picture 1" descr="heade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d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5"/>
        <w:gridCol w:w="3766"/>
      </w:tblGrid>
      <w:tr w:rsidR="00BE0F3E" w14:paraId="6CC5A396" w14:textId="77777777" w:rsidTr="00BE0F3E">
        <w:tc>
          <w:tcPr>
            <w:tcW w:w="6445" w:type="dxa"/>
          </w:tcPr>
          <w:p w14:paraId="6D178CCC" w14:textId="77777777" w:rsidR="00BE0F3E" w:rsidRPr="00BE0F3E" w:rsidRDefault="00BE0F3E" w:rsidP="00DD5B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Executive Manager: </w:t>
            </w:r>
            <w:r w:rsidR="00DD5B12">
              <w:rPr>
                <w:rFonts w:ascii="Times New Roman" w:hAnsi="Times New Roman" w:cs="Times New Roman"/>
                <w:sz w:val="20"/>
              </w:rPr>
              <w:t>Neil Hutcheson</w:t>
            </w:r>
          </w:p>
        </w:tc>
        <w:tc>
          <w:tcPr>
            <w:tcW w:w="3766" w:type="dxa"/>
          </w:tcPr>
          <w:p w14:paraId="3B815C7B" w14:textId="77777777" w:rsidR="00BE0F3E" w:rsidRP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Roads</w:t>
            </w:r>
          </w:p>
        </w:tc>
      </w:tr>
      <w:tr w:rsidR="00BE0F3E" w14:paraId="1425A478" w14:textId="77777777" w:rsidTr="00BE0F3E">
        <w:tc>
          <w:tcPr>
            <w:tcW w:w="6445" w:type="dxa"/>
          </w:tcPr>
          <w:p w14:paraId="7521A794" w14:textId="3A995233" w:rsidR="00BE0F3E" w:rsidRPr="00BE0F3E" w:rsidRDefault="00BE0F3E" w:rsidP="00BE0F3E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Director: </w:t>
            </w:r>
            <w:r w:rsidR="008C4B56">
              <w:rPr>
                <w:rFonts w:ascii="Times New Roman" w:hAnsi="Times New Roman" w:cs="Times New Roman"/>
                <w:b/>
                <w:sz w:val="20"/>
              </w:rPr>
              <w:t>Neil Grant</w:t>
            </w:r>
          </w:p>
        </w:tc>
        <w:tc>
          <w:tcPr>
            <w:tcW w:w="3766" w:type="dxa"/>
          </w:tcPr>
          <w:p w14:paraId="2726BCCC" w14:textId="3BAD84AE" w:rsidR="00BE0F3E" w:rsidRPr="00BE0F3E" w:rsidRDefault="008C4B56" w:rsidP="00BE0F3E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Development &amp; </w:t>
            </w:r>
            <w:r w:rsidR="00BE0F3E">
              <w:rPr>
                <w:rFonts w:ascii="Times New Roman" w:hAnsi="Times New Roman" w:cs="Times New Roman"/>
                <w:b/>
                <w:sz w:val="20"/>
              </w:rPr>
              <w:t>Infrastructure Services Department</w:t>
            </w:r>
          </w:p>
        </w:tc>
      </w:tr>
      <w:tr w:rsidR="00BE0F3E" w14:paraId="088A222E" w14:textId="77777777" w:rsidTr="00BE0F3E">
        <w:tc>
          <w:tcPr>
            <w:tcW w:w="6445" w:type="dxa"/>
          </w:tcPr>
          <w:p w14:paraId="03235894" w14:textId="77777777" w:rsidR="00BE0F3E" w:rsidRDefault="00BE0F3E" w:rsidP="00BE0F3E">
            <w:pPr>
              <w:rPr>
                <w:rFonts w:ascii="Arial" w:hAnsi="Arial" w:cs="Arial"/>
                <w:sz w:val="24"/>
              </w:rPr>
            </w:pPr>
          </w:p>
          <w:p w14:paraId="7E09D617" w14:textId="77777777" w:rsidR="00BE0F3E" w:rsidRDefault="00BE0F3E" w:rsidP="00BE0F3E">
            <w:pPr>
              <w:rPr>
                <w:rFonts w:ascii="Arial" w:hAnsi="Arial" w:cs="Arial"/>
                <w:sz w:val="24"/>
              </w:rPr>
            </w:pPr>
          </w:p>
          <w:p w14:paraId="5A6736A1" w14:textId="77777777" w:rsidR="00BE0F3E" w:rsidRPr="00BE0F3E" w:rsidRDefault="00B43054" w:rsidP="00B43054">
            <w:pPr>
              <w:tabs>
                <w:tab w:val="left" w:pos="3629"/>
                <w:tab w:val="left" w:pos="5443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See below</w:t>
            </w:r>
          </w:p>
        </w:tc>
        <w:tc>
          <w:tcPr>
            <w:tcW w:w="3766" w:type="dxa"/>
          </w:tcPr>
          <w:p w14:paraId="44A79C39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Gremista</w:t>
            </w:r>
          </w:p>
          <w:p w14:paraId="6D211976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Lerwick</w:t>
            </w:r>
          </w:p>
          <w:p w14:paraId="29DAAD25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Shetland</w:t>
            </w:r>
          </w:p>
          <w:p w14:paraId="45311FDC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ZE1 0PX</w:t>
            </w:r>
          </w:p>
          <w:p w14:paraId="08A01657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</w:p>
          <w:p w14:paraId="0085ABCD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Telephone: 01595 744866</w:t>
            </w:r>
          </w:p>
          <w:p w14:paraId="231C80AF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Fax: 01595 744869</w:t>
            </w:r>
          </w:p>
          <w:p w14:paraId="17818FAC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roads@shetland.gov.uk</w:t>
            </w:r>
          </w:p>
          <w:p w14:paraId="60716D25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www.shetland.gov.uk</w:t>
            </w:r>
          </w:p>
          <w:p w14:paraId="7A751AB6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</w:p>
          <w:p w14:paraId="798EC0C8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If calling please ask for</w:t>
            </w:r>
          </w:p>
          <w:p w14:paraId="7486C4D8" w14:textId="77777777" w:rsidR="00BE0F3E" w:rsidRDefault="00B43054" w:rsidP="00BE0F3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Neil Hutcheson</w:t>
            </w:r>
          </w:p>
          <w:p w14:paraId="713A8CF9" w14:textId="77777777" w:rsidR="00BE0F3E" w:rsidRDefault="00BE0F3E" w:rsidP="00BE0F3E">
            <w:pPr>
              <w:rPr>
                <w:rFonts w:ascii="Arial" w:hAnsi="Arial" w:cs="Arial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Direct Dial: </w:t>
            </w:r>
            <w:r w:rsidR="00B43054">
              <w:rPr>
                <w:rFonts w:ascii="Arial" w:hAnsi="Arial" w:cs="Arial"/>
                <w:sz w:val="24"/>
              </w:rPr>
              <w:t>01595 744882</w:t>
            </w:r>
          </w:p>
          <w:p w14:paraId="6E3F2C0F" w14:textId="77777777" w:rsidR="00BE0F3E" w:rsidRPr="00BE0F3E" w:rsidRDefault="00BE0F3E" w:rsidP="00B43054">
            <w:pPr>
              <w:rPr>
                <w:rFonts w:ascii="Arial" w:hAnsi="Arial" w:cs="Arial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Email: </w:t>
            </w:r>
            <w:r w:rsidR="00B43054">
              <w:rPr>
                <w:rFonts w:ascii="Arial" w:hAnsi="Arial" w:cs="Arial"/>
                <w:sz w:val="24"/>
              </w:rPr>
              <w:t>neil.hutcheson</w:t>
            </w:r>
            <w:r>
              <w:rPr>
                <w:rFonts w:ascii="Arial" w:hAnsi="Arial" w:cs="Arial"/>
                <w:sz w:val="24"/>
              </w:rPr>
              <w:t>@shetland.gov.uk</w:t>
            </w:r>
          </w:p>
        </w:tc>
      </w:tr>
      <w:tr w:rsidR="00BE0F3E" w14:paraId="1A75CDCB" w14:textId="77777777" w:rsidTr="00BE0F3E">
        <w:tc>
          <w:tcPr>
            <w:tcW w:w="6445" w:type="dxa"/>
          </w:tcPr>
          <w:p w14:paraId="364DF363" w14:textId="77777777" w:rsidR="00BE0F3E" w:rsidRDefault="00BE0F3E" w:rsidP="00BE0F3E">
            <w:pPr>
              <w:rPr>
                <w:rFonts w:ascii="Arial" w:hAnsi="Arial" w:cs="Arial"/>
                <w:sz w:val="24"/>
              </w:rPr>
            </w:pPr>
          </w:p>
          <w:p w14:paraId="677EEB0A" w14:textId="77777777" w:rsidR="00BE0F3E" w:rsidRPr="00BE0F3E" w:rsidRDefault="00BE0F3E" w:rsidP="00BE0F3E">
            <w:pPr>
              <w:rPr>
                <w:rFonts w:ascii="Arial" w:hAnsi="Arial" w:cs="Arial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Our Ref: </w:t>
            </w:r>
            <w:r w:rsidR="00B43054">
              <w:rPr>
                <w:rFonts w:ascii="Arial" w:hAnsi="Arial" w:cs="Arial"/>
                <w:sz w:val="24"/>
              </w:rPr>
              <w:t>NEH/SMG/R/E3/</w:t>
            </w:r>
            <w:r w:rsidR="0062778F">
              <w:rPr>
                <w:rFonts w:ascii="Arial" w:hAnsi="Arial" w:cs="Arial"/>
                <w:sz w:val="24"/>
              </w:rPr>
              <w:t>3/</w:t>
            </w:r>
            <w:r w:rsidR="0062778F" w:rsidRPr="0062778F">
              <w:rPr>
                <w:rFonts w:ascii="Arial" w:hAnsi="Arial" w:cs="Arial"/>
                <w:color w:val="FF0000"/>
                <w:sz w:val="24"/>
              </w:rPr>
              <w:t>??</w:t>
            </w:r>
            <w:r w:rsidR="00524E27">
              <w:rPr>
                <w:rFonts w:ascii="Arial" w:hAnsi="Arial" w:cs="Arial"/>
                <w:sz w:val="24"/>
              </w:rPr>
              <w:t xml:space="preserve"> </w:t>
            </w:r>
            <w:r w:rsidR="00524E27" w:rsidRPr="00524E27">
              <w:rPr>
                <w:rFonts w:ascii="Arial" w:hAnsi="Arial" w:cs="Arial"/>
                <w:color w:val="FF0000"/>
                <w:sz w:val="24"/>
              </w:rPr>
              <w:t>NEW FILE</w:t>
            </w:r>
          </w:p>
        </w:tc>
        <w:tc>
          <w:tcPr>
            <w:tcW w:w="3766" w:type="dxa"/>
          </w:tcPr>
          <w:p w14:paraId="0B0BC2D1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</w:p>
          <w:p w14:paraId="5D3D79C8" w14:textId="5DEF6E1F" w:rsidR="00BE0F3E" w:rsidRPr="00BE0F3E" w:rsidRDefault="00BE0F3E" w:rsidP="00E23049">
            <w:pPr>
              <w:rPr>
                <w:rFonts w:ascii="Arial" w:hAnsi="Arial" w:cs="Arial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Date: </w:t>
            </w:r>
            <w:r w:rsidR="008C4B56" w:rsidRPr="008C4B56">
              <w:rPr>
                <w:rFonts w:ascii="Arial" w:hAnsi="Arial" w:cs="Arial"/>
                <w:noProof/>
                <w:sz w:val="24"/>
              </w:rPr>
              <w:t>10</w:t>
            </w:r>
            <w:r w:rsidR="00E23049">
              <w:rPr>
                <w:rFonts w:ascii="Arial" w:hAnsi="Arial" w:cs="Arial"/>
                <w:noProof/>
                <w:sz w:val="24"/>
              </w:rPr>
              <w:t xml:space="preserve"> </w:t>
            </w:r>
            <w:r w:rsidR="008C4B56">
              <w:rPr>
                <w:rFonts w:ascii="Arial" w:hAnsi="Arial" w:cs="Arial"/>
                <w:noProof/>
                <w:sz w:val="24"/>
              </w:rPr>
              <w:t>June</w:t>
            </w:r>
            <w:r w:rsidR="00E23049">
              <w:rPr>
                <w:rFonts w:ascii="Arial" w:hAnsi="Arial" w:cs="Arial"/>
                <w:noProof/>
                <w:sz w:val="24"/>
              </w:rPr>
              <w:t xml:space="preserve"> 202</w:t>
            </w:r>
            <w:r w:rsidR="008C4B56">
              <w:rPr>
                <w:rFonts w:ascii="Arial" w:hAnsi="Arial" w:cs="Arial"/>
                <w:noProof/>
                <w:sz w:val="24"/>
              </w:rPr>
              <w:t>6</w:t>
            </w:r>
          </w:p>
        </w:tc>
      </w:tr>
      <w:tr w:rsidR="00BE0F3E" w14:paraId="550CAA1D" w14:textId="77777777" w:rsidTr="00BE0F3E">
        <w:tc>
          <w:tcPr>
            <w:tcW w:w="6445" w:type="dxa"/>
          </w:tcPr>
          <w:p w14:paraId="346499F2" w14:textId="77777777" w:rsidR="00BE0F3E" w:rsidRPr="00BE0F3E" w:rsidRDefault="00BE0F3E" w:rsidP="00BE0F3E">
            <w:pPr>
              <w:rPr>
                <w:rFonts w:ascii="Arial" w:hAnsi="Arial" w:cs="Arial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Your Ref: </w:t>
            </w:r>
          </w:p>
        </w:tc>
        <w:tc>
          <w:tcPr>
            <w:tcW w:w="3766" w:type="dxa"/>
          </w:tcPr>
          <w:p w14:paraId="1272B168" w14:textId="77777777" w:rsidR="00BE0F3E" w:rsidRDefault="00BE0F3E" w:rsidP="00BE0F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1E6F160" w14:textId="77777777" w:rsidR="008D023E" w:rsidRDefault="008D023E" w:rsidP="009A677B"/>
    <w:p w14:paraId="73C6DDB8" w14:textId="77777777" w:rsidR="008D023E" w:rsidRPr="00BE0F3E" w:rsidRDefault="00BE0F3E" w:rsidP="009A677B">
      <w:pPr>
        <w:rPr>
          <w:rFonts w:ascii="Arial" w:hAnsi="Arial" w:cs="Arial"/>
          <w:sz w:val="24"/>
          <w:szCs w:val="24"/>
        </w:rPr>
      </w:pPr>
      <w:r w:rsidRPr="00BE0F3E">
        <w:rPr>
          <w:rFonts w:ascii="Arial" w:hAnsi="Arial" w:cs="Arial"/>
          <w:sz w:val="24"/>
          <w:szCs w:val="24"/>
        </w:rPr>
        <w:t xml:space="preserve">Dear </w:t>
      </w:r>
      <w:r w:rsidR="00B43054">
        <w:rPr>
          <w:rFonts w:ascii="Arial" w:hAnsi="Arial" w:cs="Arial"/>
          <w:sz w:val="24"/>
          <w:szCs w:val="24"/>
        </w:rPr>
        <w:t>Sir/Madam</w:t>
      </w:r>
    </w:p>
    <w:p w14:paraId="2F34C0A0" w14:textId="77777777" w:rsidR="008D023E" w:rsidRDefault="008D023E" w:rsidP="009A677B"/>
    <w:p w14:paraId="15CE7971" w14:textId="3C74C9FD" w:rsidR="00BE0F3E" w:rsidRPr="00BE0F3E" w:rsidRDefault="00BE0F3E" w:rsidP="00BE0F3E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BE0F3E">
        <w:rPr>
          <w:rFonts w:ascii="Arial" w:eastAsia="Times New Roman" w:hAnsi="Arial" w:cs="Arial"/>
          <w:b/>
          <w:sz w:val="24"/>
          <w:szCs w:val="24"/>
        </w:rPr>
        <w:t>SIC (</w:t>
      </w:r>
      <w:r w:rsidR="0050146D">
        <w:rPr>
          <w:rFonts w:ascii="Arial" w:eastAsia="Times New Roman" w:hAnsi="Arial" w:cs="Arial"/>
          <w:b/>
          <w:sz w:val="24"/>
          <w:szCs w:val="24"/>
        </w:rPr>
        <w:t>A970</w:t>
      </w:r>
      <w:r w:rsidR="008C4B56">
        <w:rPr>
          <w:rFonts w:ascii="Arial" w:eastAsia="Times New Roman" w:hAnsi="Arial" w:cs="Arial"/>
          <w:b/>
          <w:sz w:val="24"/>
          <w:szCs w:val="24"/>
        </w:rPr>
        <w:t xml:space="preserve"> Cunningsburgh</w:t>
      </w:r>
      <w:r w:rsidR="00F91C83">
        <w:rPr>
          <w:rFonts w:ascii="Arial" w:eastAsia="Times New Roman" w:hAnsi="Arial" w:cs="Arial"/>
          <w:b/>
          <w:sz w:val="24"/>
          <w:szCs w:val="24"/>
        </w:rPr>
        <w:t xml:space="preserve">) </w:t>
      </w:r>
      <w:r w:rsidRPr="00BE0F3E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(</w:t>
      </w:r>
      <w:r w:rsidR="0035772F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40 </w:t>
      </w:r>
      <w:r w:rsidR="00B43054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Miles Per Hour Speed Limi</w:t>
      </w:r>
      <w:r w:rsidR="00E23049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t) Traffic Regulation Order 202</w:t>
      </w:r>
      <w:r w:rsidR="008C4B56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6</w:t>
      </w:r>
    </w:p>
    <w:p w14:paraId="2D15AA2F" w14:textId="77777777" w:rsidR="00BE0F3E" w:rsidRPr="00BE0F3E" w:rsidRDefault="00BE0F3E" w:rsidP="00BE0F3E">
      <w:pPr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332EA784" w14:textId="1041E0FC" w:rsidR="00685C86" w:rsidRDefault="004E44EE" w:rsidP="00BE0F3E">
      <w:pPr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The </w:t>
      </w:r>
      <w:r w:rsidR="00BE0F3E" w:rsidRPr="00BE0F3E">
        <w:rPr>
          <w:rFonts w:ascii="Arial" w:eastAsia="Times New Roman" w:hAnsi="Arial" w:cs="Arial"/>
          <w:bCs/>
          <w:sz w:val="24"/>
          <w:szCs w:val="24"/>
        </w:rPr>
        <w:t>above proposed Order and its notice of proposal are enclosed for your information.</w:t>
      </w:r>
      <w:r w:rsidR="00F91C83">
        <w:rPr>
          <w:rFonts w:ascii="Arial" w:eastAsia="Times New Roman" w:hAnsi="Arial" w:cs="Arial"/>
          <w:bCs/>
          <w:sz w:val="24"/>
          <w:szCs w:val="24"/>
        </w:rPr>
        <w:t xml:space="preserve"> The Order would </w:t>
      </w:r>
      <w:r w:rsidR="0050146D">
        <w:rPr>
          <w:rFonts w:ascii="Arial" w:eastAsia="Times New Roman" w:hAnsi="Arial" w:cs="Arial"/>
          <w:bCs/>
          <w:sz w:val="24"/>
          <w:szCs w:val="24"/>
        </w:rPr>
        <w:t xml:space="preserve">reduce </w:t>
      </w:r>
      <w:r w:rsidR="00F91C83">
        <w:rPr>
          <w:rFonts w:ascii="Arial" w:eastAsia="Times New Roman" w:hAnsi="Arial" w:cs="Arial"/>
          <w:bCs/>
          <w:sz w:val="24"/>
          <w:szCs w:val="24"/>
        </w:rPr>
        <w:t xml:space="preserve">the </w:t>
      </w:r>
      <w:r w:rsidR="0050146D">
        <w:rPr>
          <w:rFonts w:ascii="Arial" w:eastAsia="Times New Roman" w:hAnsi="Arial" w:cs="Arial"/>
          <w:bCs/>
          <w:sz w:val="24"/>
          <w:szCs w:val="24"/>
        </w:rPr>
        <w:t xml:space="preserve">speed limit on the A970 through </w:t>
      </w:r>
      <w:r w:rsidR="008C4B56">
        <w:rPr>
          <w:rFonts w:ascii="Arial" w:eastAsia="Times New Roman" w:hAnsi="Arial" w:cs="Arial"/>
          <w:bCs/>
          <w:sz w:val="24"/>
          <w:szCs w:val="24"/>
        </w:rPr>
        <w:t>Cunningsburgh</w:t>
      </w:r>
      <w:r w:rsidR="0050146D">
        <w:rPr>
          <w:rFonts w:ascii="Arial" w:eastAsia="Times New Roman" w:hAnsi="Arial" w:cs="Arial"/>
          <w:bCs/>
          <w:sz w:val="24"/>
          <w:szCs w:val="24"/>
        </w:rPr>
        <w:t xml:space="preserve"> from 50 to 40 miles per hour.</w:t>
      </w:r>
      <w:r w:rsidR="008C4B5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0146D">
        <w:rPr>
          <w:rFonts w:ascii="Arial" w:eastAsia="Times New Roman" w:hAnsi="Arial" w:cs="Arial"/>
          <w:bCs/>
          <w:sz w:val="24"/>
          <w:szCs w:val="24"/>
        </w:rPr>
        <w:t>The exception</w:t>
      </w:r>
      <w:r w:rsidR="008C4B56">
        <w:rPr>
          <w:rFonts w:ascii="Arial" w:eastAsia="Times New Roman" w:hAnsi="Arial" w:cs="Arial"/>
          <w:bCs/>
          <w:sz w:val="24"/>
          <w:szCs w:val="24"/>
        </w:rPr>
        <w:t>s</w:t>
      </w:r>
      <w:r w:rsidR="0050146D">
        <w:rPr>
          <w:rFonts w:ascii="Arial" w:eastAsia="Times New Roman" w:hAnsi="Arial" w:cs="Arial"/>
          <w:bCs/>
          <w:sz w:val="24"/>
          <w:szCs w:val="24"/>
        </w:rPr>
        <w:t xml:space="preserve"> being the length between the A970/</w:t>
      </w:r>
      <w:r w:rsidR="008C4B56">
        <w:rPr>
          <w:rFonts w:ascii="Arial" w:eastAsia="Times New Roman" w:hAnsi="Arial" w:cs="Arial"/>
          <w:bCs/>
          <w:sz w:val="24"/>
          <w:szCs w:val="24"/>
        </w:rPr>
        <w:t>Gord</w:t>
      </w:r>
      <w:r w:rsidR="0050146D">
        <w:rPr>
          <w:rFonts w:ascii="Arial" w:eastAsia="Times New Roman" w:hAnsi="Arial" w:cs="Arial"/>
          <w:bCs/>
          <w:sz w:val="24"/>
          <w:szCs w:val="24"/>
        </w:rPr>
        <w:t xml:space="preserve"> Road junction</w:t>
      </w:r>
      <w:r w:rsidR="008C4B56">
        <w:rPr>
          <w:rFonts w:ascii="Arial" w:eastAsia="Times New Roman" w:hAnsi="Arial" w:cs="Arial"/>
          <w:bCs/>
          <w:sz w:val="24"/>
          <w:szCs w:val="24"/>
        </w:rPr>
        <w:t xml:space="preserve"> at North Bridge</w:t>
      </w:r>
      <w:r w:rsidR="0050146D">
        <w:rPr>
          <w:rFonts w:ascii="Arial" w:eastAsia="Times New Roman" w:hAnsi="Arial" w:cs="Arial"/>
          <w:bCs/>
          <w:sz w:val="24"/>
          <w:szCs w:val="24"/>
        </w:rPr>
        <w:t xml:space="preserve"> and</w:t>
      </w:r>
      <w:r w:rsidR="008C4B56">
        <w:rPr>
          <w:rFonts w:ascii="Arial" w:eastAsia="Times New Roman" w:hAnsi="Arial" w:cs="Arial"/>
          <w:bCs/>
          <w:sz w:val="24"/>
          <w:szCs w:val="24"/>
        </w:rPr>
        <w:t xml:space="preserve"> the length between the A970/Brind and </w:t>
      </w:r>
      <w:r w:rsidR="00E461A7">
        <w:rPr>
          <w:rFonts w:ascii="Arial" w:eastAsia="Times New Roman" w:hAnsi="Arial" w:cs="Arial"/>
          <w:bCs/>
          <w:sz w:val="24"/>
          <w:szCs w:val="24"/>
        </w:rPr>
        <w:t>A970/Mail junctions</w:t>
      </w:r>
      <w:r w:rsidR="0050146D">
        <w:rPr>
          <w:rFonts w:ascii="Arial" w:eastAsia="Times New Roman" w:hAnsi="Arial" w:cs="Arial"/>
          <w:bCs/>
          <w:sz w:val="24"/>
          <w:szCs w:val="24"/>
        </w:rPr>
        <w:t>. The existing 50 miles per hour limit would be retained o</w:t>
      </w:r>
      <w:r w:rsidR="009C5E81">
        <w:rPr>
          <w:rFonts w:ascii="Arial" w:eastAsia="Times New Roman" w:hAnsi="Arial" w:cs="Arial"/>
          <w:bCs/>
          <w:sz w:val="24"/>
          <w:szCs w:val="24"/>
        </w:rPr>
        <w:t>n</w:t>
      </w:r>
      <w:r w:rsidR="0050146D">
        <w:rPr>
          <w:rFonts w:ascii="Arial" w:eastAsia="Times New Roman" w:hAnsi="Arial" w:cs="Arial"/>
          <w:bCs/>
          <w:sz w:val="24"/>
          <w:szCs w:val="24"/>
        </w:rPr>
        <w:t xml:space="preserve"> th</w:t>
      </w:r>
      <w:r w:rsidR="008C4B56">
        <w:rPr>
          <w:rFonts w:ascii="Arial" w:eastAsia="Times New Roman" w:hAnsi="Arial" w:cs="Arial"/>
          <w:bCs/>
          <w:sz w:val="24"/>
          <w:szCs w:val="24"/>
        </w:rPr>
        <w:t>ese</w:t>
      </w:r>
      <w:r w:rsidR="0050146D">
        <w:rPr>
          <w:rFonts w:ascii="Arial" w:eastAsia="Times New Roman" w:hAnsi="Arial" w:cs="Arial"/>
          <w:bCs/>
          <w:sz w:val="24"/>
          <w:szCs w:val="24"/>
        </w:rPr>
        <w:t xml:space="preserve"> length</w:t>
      </w:r>
      <w:r w:rsidR="008C4B56">
        <w:rPr>
          <w:rFonts w:ascii="Arial" w:eastAsia="Times New Roman" w:hAnsi="Arial" w:cs="Arial"/>
          <w:bCs/>
          <w:sz w:val="24"/>
          <w:szCs w:val="24"/>
        </w:rPr>
        <w:t>s</w:t>
      </w:r>
      <w:r w:rsidR="0050146D">
        <w:rPr>
          <w:rFonts w:ascii="Arial" w:eastAsia="Times New Roman" w:hAnsi="Arial" w:cs="Arial"/>
          <w:bCs/>
          <w:sz w:val="24"/>
          <w:szCs w:val="24"/>
        </w:rPr>
        <w:t xml:space="preserve"> of the A970. </w:t>
      </w:r>
    </w:p>
    <w:p w14:paraId="1FDD2FA6" w14:textId="77777777" w:rsidR="00685C86" w:rsidRDefault="00685C86" w:rsidP="00BE0F3E">
      <w:pPr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379ABBB" w14:textId="694E61C5" w:rsidR="00BE0F3E" w:rsidRPr="00BE0F3E" w:rsidRDefault="00BE0F3E" w:rsidP="00BE0F3E">
      <w:pPr>
        <w:jc w:val="both"/>
        <w:rPr>
          <w:rFonts w:ascii="Arial" w:eastAsia="Times New Roman" w:hAnsi="Arial" w:cs="Arial"/>
          <w:bCs/>
          <w:sz w:val="24"/>
          <w:szCs w:val="24"/>
        </w:rPr>
      </w:pPr>
      <w:r w:rsidRPr="00BE0F3E">
        <w:rPr>
          <w:rFonts w:ascii="Arial" w:eastAsia="Times New Roman" w:hAnsi="Arial" w:cs="Arial"/>
          <w:bCs/>
          <w:sz w:val="24"/>
          <w:szCs w:val="24"/>
        </w:rPr>
        <w:t xml:space="preserve">Should you wish to make a formal objection to the Order please </w:t>
      </w:r>
      <w:r w:rsidR="00B43054">
        <w:rPr>
          <w:rFonts w:ascii="Arial" w:eastAsia="Times New Roman" w:hAnsi="Arial" w:cs="Arial"/>
          <w:bCs/>
          <w:sz w:val="24"/>
          <w:szCs w:val="24"/>
        </w:rPr>
        <w:t xml:space="preserve">write to Neil Hutcheson </w:t>
      </w:r>
      <w:r w:rsidRPr="00BE0F3E">
        <w:rPr>
          <w:rFonts w:ascii="Arial" w:eastAsia="Times New Roman" w:hAnsi="Arial" w:cs="Arial"/>
          <w:bCs/>
          <w:sz w:val="24"/>
          <w:szCs w:val="24"/>
        </w:rPr>
        <w:t>at the above address. The period for receipt of comments is prior to</w:t>
      </w:r>
      <w:r w:rsidR="0062778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0146D">
        <w:rPr>
          <w:rFonts w:ascii="Arial" w:eastAsia="Times New Roman" w:hAnsi="Arial" w:cs="Arial"/>
          <w:bCs/>
          <w:sz w:val="24"/>
          <w:szCs w:val="24"/>
        </w:rPr>
        <w:t>2</w:t>
      </w:r>
      <w:r w:rsidR="008C4B56">
        <w:rPr>
          <w:rFonts w:ascii="Arial" w:eastAsia="Times New Roman" w:hAnsi="Arial" w:cs="Arial"/>
          <w:bCs/>
          <w:sz w:val="24"/>
          <w:szCs w:val="24"/>
        </w:rPr>
        <w:t>1</w:t>
      </w:r>
      <w:r w:rsidR="0035772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C4B56">
        <w:rPr>
          <w:rFonts w:ascii="Arial" w:eastAsia="Times New Roman" w:hAnsi="Arial" w:cs="Arial"/>
          <w:bCs/>
          <w:sz w:val="24"/>
          <w:szCs w:val="24"/>
        </w:rPr>
        <w:t>August</w:t>
      </w:r>
      <w:r w:rsidR="00E23049">
        <w:rPr>
          <w:rFonts w:ascii="Arial" w:eastAsia="Times New Roman" w:hAnsi="Arial" w:cs="Arial"/>
          <w:bCs/>
          <w:sz w:val="24"/>
          <w:szCs w:val="24"/>
        </w:rPr>
        <w:t xml:space="preserve"> 202</w:t>
      </w:r>
      <w:r w:rsidR="008C4B56">
        <w:rPr>
          <w:rFonts w:ascii="Arial" w:eastAsia="Times New Roman" w:hAnsi="Arial" w:cs="Arial"/>
          <w:bCs/>
          <w:sz w:val="24"/>
          <w:szCs w:val="24"/>
        </w:rPr>
        <w:t>6</w:t>
      </w:r>
      <w:r w:rsidRPr="00BE0F3E">
        <w:rPr>
          <w:rFonts w:ascii="Arial" w:eastAsia="Times New Roman" w:hAnsi="Arial" w:cs="Arial"/>
          <w:bCs/>
          <w:sz w:val="24"/>
          <w:szCs w:val="24"/>
        </w:rPr>
        <w:t>.</w:t>
      </w:r>
      <w:r w:rsidR="00B43054">
        <w:rPr>
          <w:rFonts w:ascii="Arial" w:eastAsia="Times New Roman" w:hAnsi="Arial" w:cs="Arial"/>
          <w:bCs/>
          <w:sz w:val="24"/>
          <w:szCs w:val="24"/>
        </w:rPr>
        <w:t xml:space="preserve"> Neil should also be contacted with any queries you may have regarding the proposed speed limit.</w:t>
      </w:r>
    </w:p>
    <w:p w14:paraId="6DBDCFCA" w14:textId="77777777" w:rsidR="00BE0F3E" w:rsidRDefault="00BE0F3E" w:rsidP="00BE0F3E">
      <w:pPr>
        <w:rPr>
          <w:rFonts w:ascii="Arial" w:eastAsia="Times New Roman" w:hAnsi="Arial" w:cs="Arial"/>
          <w:sz w:val="24"/>
          <w:szCs w:val="24"/>
        </w:rPr>
      </w:pPr>
    </w:p>
    <w:p w14:paraId="25D974B1" w14:textId="77777777" w:rsidR="00BE0F3E" w:rsidRDefault="00BE0F3E" w:rsidP="00BE0F3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Yours faithfully</w:t>
      </w:r>
    </w:p>
    <w:p w14:paraId="225E6AF7" w14:textId="77777777" w:rsidR="00BE0F3E" w:rsidRDefault="00BE0F3E" w:rsidP="00BE0F3E">
      <w:pPr>
        <w:rPr>
          <w:rFonts w:ascii="Arial" w:eastAsia="Times New Roman" w:hAnsi="Arial" w:cs="Arial"/>
          <w:sz w:val="24"/>
          <w:szCs w:val="24"/>
        </w:rPr>
      </w:pPr>
    </w:p>
    <w:p w14:paraId="1B3A5635" w14:textId="77777777" w:rsidR="00BE0F3E" w:rsidRDefault="00BE0F3E" w:rsidP="00BE0F3E">
      <w:pPr>
        <w:rPr>
          <w:rFonts w:ascii="Arial" w:eastAsia="Times New Roman" w:hAnsi="Arial" w:cs="Arial"/>
          <w:sz w:val="24"/>
          <w:szCs w:val="24"/>
        </w:rPr>
      </w:pPr>
    </w:p>
    <w:p w14:paraId="2809E5E1" w14:textId="77777777" w:rsidR="00BE0F3E" w:rsidRDefault="00BE0F3E" w:rsidP="00BE0F3E">
      <w:pPr>
        <w:rPr>
          <w:rFonts w:ascii="Arial" w:eastAsia="Times New Roman" w:hAnsi="Arial" w:cs="Arial"/>
          <w:sz w:val="24"/>
          <w:szCs w:val="24"/>
        </w:rPr>
      </w:pPr>
    </w:p>
    <w:p w14:paraId="1EC4AC2D" w14:textId="77777777" w:rsidR="00BE0F3E" w:rsidRDefault="00BE0F3E" w:rsidP="00BE0F3E">
      <w:pPr>
        <w:rPr>
          <w:rFonts w:ascii="Arial" w:eastAsia="Times New Roman" w:hAnsi="Arial" w:cs="Arial"/>
          <w:sz w:val="24"/>
          <w:szCs w:val="24"/>
        </w:rPr>
      </w:pPr>
    </w:p>
    <w:p w14:paraId="7A0E001A" w14:textId="77777777" w:rsidR="00BE0F3E" w:rsidRDefault="00BE0F3E" w:rsidP="00BE0F3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Executive Manager, Roads</w:t>
      </w:r>
    </w:p>
    <w:p w14:paraId="0626E9C6" w14:textId="627C1A09" w:rsidR="00BE0F3E" w:rsidRDefault="00BE0F3E" w:rsidP="00BE0F3E">
      <w:pPr>
        <w:rPr>
          <w:rFonts w:ascii="Arial" w:eastAsia="Times New Roman" w:hAnsi="Arial" w:cs="Arial"/>
          <w:sz w:val="12"/>
          <w:szCs w:val="12"/>
        </w:rPr>
      </w:pPr>
      <w:r w:rsidRPr="00BE0F3E">
        <w:rPr>
          <w:rFonts w:ascii="Arial" w:eastAsia="Times New Roman" w:hAnsi="Arial" w:cs="Arial"/>
          <w:sz w:val="12"/>
          <w:szCs w:val="12"/>
        </w:rPr>
        <w:t>[HL0]</w:t>
      </w:r>
    </w:p>
    <w:p w14:paraId="1DE2FC04" w14:textId="77777777" w:rsidR="00BE0F3E" w:rsidRDefault="00BE0F3E" w:rsidP="00BE0F3E">
      <w:pPr>
        <w:rPr>
          <w:rFonts w:ascii="Arial" w:eastAsia="Times New Roman" w:hAnsi="Arial" w:cs="Arial"/>
          <w:sz w:val="12"/>
          <w:szCs w:val="12"/>
        </w:rPr>
      </w:pPr>
    </w:p>
    <w:p w14:paraId="27EAE9F0" w14:textId="77777777" w:rsidR="00BE0F3E" w:rsidRDefault="00BE0F3E" w:rsidP="00BE0F3E">
      <w:pPr>
        <w:rPr>
          <w:rFonts w:ascii="Arial" w:eastAsia="Times New Roman" w:hAnsi="Arial" w:cs="Arial"/>
          <w:sz w:val="12"/>
          <w:szCs w:val="12"/>
        </w:rPr>
      </w:pPr>
    </w:p>
    <w:p w14:paraId="7A1D76C6" w14:textId="77777777" w:rsidR="00BE0F3E" w:rsidRDefault="00BE0F3E" w:rsidP="00BE0F3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Enc.</w:t>
      </w:r>
    </w:p>
    <w:p w14:paraId="57627AEC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78128646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79B623C3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5B86E540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6115BA5D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199B7421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7BC2D081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7BC5DFBE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71257807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457A960F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0ADB9E7C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265BB724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278DAD7B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Police Scotland, </w:t>
      </w:r>
      <w:r w:rsidRPr="006B3D15">
        <w:rPr>
          <w:rFonts w:ascii="Arial" w:eastAsia="Times New Roman" w:hAnsi="Arial" w:cs="Arial"/>
          <w:sz w:val="24"/>
          <w:szCs w:val="24"/>
        </w:rPr>
        <w:t>Market Street, Lerwick, Shetland, ZE1 0JN</w:t>
      </w:r>
    </w:p>
    <w:p w14:paraId="01451384" w14:textId="77777777" w:rsidR="006B3D15" w:rsidRDefault="006B3D15" w:rsidP="00BE0F3E">
      <w:pPr>
        <w:rPr>
          <w:rFonts w:ascii="Arial" w:eastAsia="Times New Roman" w:hAnsi="Arial" w:cs="Arial"/>
          <w:sz w:val="24"/>
          <w:szCs w:val="24"/>
        </w:rPr>
      </w:pPr>
    </w:p>
    <w:p w14:paraId="520A5B89" w14:textId="77777777" w:rsidR="006B3D15" w:rsidRDefault="00381D83" w:rsidP="004A7097">
      <w:pPr>
        <w:spacing w:line="2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Scottish Ambulance Service, Sea Road, Lerwick, Shetland, ZE1 0RJ</w:t>
      </w:r>
    </w:p>
    <w:p w14:paraId="72667387" w14:textId="77777777" w:rsidR="00381D83" w:rsidRDefault="00381D83" w:rsidP="004A7097">
      <w:pPr>
        <w:spacing w:line="20" w:lineRule="atLeast"/>
        <w:rPr>
          <w:rFonts w:ascii="Arial" w:eastAsia="Times New Roman" w:hAnsi="Arial" w:cs="Arial"/>
          <w:sz w:val="24"/>
          <w:szCs w:val="24"/>
        </w:rPr>
      </w:pPr>
    </w:p>
    <w:p w14:paraId="5F6B08C3" w14:textId="77777777" w:rsidR="00381D83" w:rsidRDefault="00381D83" w:rsidP="004A7097">
      <w:pPr>
        <w:spacing w:line="2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Scottish Fire &amp; Rescue Service,</w:t>
      </w:r>
      <w:r w:rsidRPr="00381D8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Sea Road, Lerwick, Shetland, ZE1 0RJ</w:t>
      </w:r>
    </w:p>
    <w:p w14:paraId="283C1175" w14:textId="2C64EDAF" w:rsidR="00787B8B" w:rsidRDefault="00E461A7" w:rsidP="0050146D">
      <w:pPr>
        <w:pStyle w:val="NormalWeb"/>
        <w:shd w:val="clear" w:color="auto" w:fill="FFFFFF"/>
        <w:spacing w:before="450" w:line="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Gulberwick, Quarff and Cunningsburgh </w:t>
      </w:r>
      <w:r w:rsidR="00381D83">
        <w:rPr>
          <w:rFonts w:ascii="Arial" w:hAnsi="Arial" w:cs="Arial"/>
        </w:rPr>
        <w:t xml:space="preserve">Community Council, </w:t>
      </w:r>
      <w:r w:rsidR="0050146D">
        <w:rPr>
          <w:rFonts w:ascii="Arial" w:hAnsi="Arial" w:cs="Arial"/>
        </w:rPr>
        <w:t xml:space="preserve">Ms </w:t>
      </w:r>
      <w:r>
        <w:rPr>
          <w:rFonts w:ascii="Arial" w:hAnsi="Arial" w:cs="Arial"/>
        </w:rPr>
        <w:t xml:space="preserve">Kerry Geddes, Clerk, </w:t>
      </w:r>
      <w:hyperlink r:id="rId8" w:history="1">
        <w:r w:rsidRPr="0079718D">
          <w:rPr>
            <w:rStyle w:val="Hyperlink"/>
            <w:rFonts w:ascii="Arial" w:hAnsi="Arial" w:cs="Arial"/>
          </w:rPr>
          <w:t>gqccc-clerk@gmx.co.uk</w:t>
        </w:r>
      </w:hyperlink>
    </w:p>
    <w:p w14:paraId="653E6183" w14:textId="77777777" w:rsidR="009C5E81" w:rsidRDefault="009C5E81" w:rsidP="009C5E81">
      <w:pPr>
        <w:tabs>
          <w:tab w:val="left" w:pos="3629"/>
          <w:tab w:val="left" w:pos="5443"/>
        </w:tabs>
        <w:rPr>
          <w:rFonts w:ascii="Arial" w:hAnsi="Arial" w:cs="Arial"/>
        </w:rPr>
      </w:pPr>
    </w:p>
    <w:p w14:paraId="23768F92" w14:textId="3F05F205" w:rsidR="0062778F" w:rsidRPr="0075293C" w:rsidRDefault="00610110" w:rsidP="009C5E81">
      <w:pPr>
        <w:tabs>
          <w:tab w:val="left" w:pos="3629"/>
          <w:tab w:val="left" w:pos="5443"/>
        </w:tabs>
        <w:rPr>
          <w:rFonts w:ascii="Arial" w:eastAsia="Times New Roman" w:hAnsi="Arial" w:cs="Arial"/>
          <w:sz w:val="24"/>
          <w:szCs w:val="24"/>
        </w:rPr>
      </w:pPr>
      <w:r w:rsidRPr="0075293C">
        <w:rPr>
          <w:rFonts w:ascii="Arial" w:eastAsia="Times New Roman" w:hAnsi="Arial" w:cs="Arial"/>
          <w:sz w:val="24"/>
          <w:szCs w:val="24"/>
        </w:rPr>
        <w:t>Councillor</w:t>
      </w:r>
      <w:r w:rsidR="00E461A7" w:rsidRPr="0075293C">
        <w:rPr>
          <w:rFonts w:ascii="Arial" w:eastAsia="Times New Roman" w:hAnsi="Arial" w:cs="Arial"/>
          <w:sz w:val="24"/>
          <w:szCs w:val="24"/>
        </w:rPr>
        <w:t xml:space="preserve"> Alex Armitage, Town Hall, Lerwick </w:t>
      </w:r>
      <w:r w:rsidR="00263A9E" w:rsidRPr="0075293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66E9441" w14:textId="77777777" w:rsidR="00610110" w:rsidRDefault="00610110" w:rsidP="004A7097">
      <w:pPr>
        <w:spacing w:line="20" w:lineRule="atLeast"/>
        <w:rPr>
          <w:rFonts w:ascii="Arial" w:eastAsia="Times New Roman" w:hAnsi="Arial" w:cs="Arial"/>
          <w:sz w:val="24"/>
          <w:szCs w:val="24"/>
        </w:rPr>
      </w:pPr>
    </w:p>
    <w:p w14:paraId="2B3A4EA4" w14:textId="090722F1" w:rsidR="004E44EE" w:rsidRPr="009C5E81" w:rsidRDefault="004A7097" w:rsidP="009C5E81">
      <w:pPr>
        <w:tabs>
          <w:tab w:val="left" w:pos="3629"/>
          <w:tab w:val="left" w:pos="5443"/>
        </w:tabs>
        <w:rPr>
          <w:rFonts w:ascii="Arial" w:hAnsi="Arial" w:cs="Arial"/>
          <w:sz w:val="16"/>
          <w:szCs w:val="16"/>
        </w:rPr>
      </w:pPr>
      <w:r w:rsidRPr="004E44EE">
        <w:rPr>
          <w:rFonts w:ascii="Arial" w:eastAsia="Times New Roman" w:hAnsi="Arial" w:cs="Arial"/>
          <w:sz w:val="24"/>
          <w:szCs w:val="24"/>
        </w:rPr>
        <w:t xml:space="preserve">Councillor </w:t>
      </w:r>
      <w:r w:rsidR="00E461A7">
        <w:rPr>
          <w:rFonts w:ascii="Arial" w:eastAsia="Times New Roman" w:hAnsi="Arial" w:cs="Arial"/>
          <w:sz w:val="24"/>
          <w:szCs w:val="24"/>
        </w:rPr>
        <w:t xml:space="preserve">Allison Duncan, </w:t>
      </w:r>
      <w:r w:rsidR="0075293C">
        <w:rPr>
          <w:rFonts w:ascii="Arial" w:eastAsia="Times New Roman" w:hAnsi="Arial" w:cs="Arial"/>
          <w:sz w:val="24"/>
          <w:szCs w:val="24"/>
        </w:rPr>
        <w:t>1 Hillock, Dunrossness, ZE2 9JR</w:t>
      </w:r>
    </w:p>
    <w:p w14:paraId="76E7B8ED" w14:textId="77777777" w:rsidR="00C727EF" w:rsidRDefault="00C727EF" w:rsidP="00C727EF">
      <w:pPr>
        <w:spacing w:line="20" w:lineRule="atLeast"/>
        <w:rPr>
          <w:rFonts w:ascii="Arial" w:eastAsia="Times New Roman" w:hAnsi="Arial" w:cs="Arial"/>
          <w:sz w:val="24"/>
          <w:szCs w:val="24"/>
        </w:rPr>
      </w:pPr>
    </w:p>
    <w:p w14:paraId="32AE43A6" w14:textId="58A673C7" w:rsidR="00C727EF" w:rsidRDefault="00C727EF" w:rsidP="009C5E81">
      <w:pPr>
        <w:tabs>
          <w:tab w:val="left" w:pos="3629"/>
          <w:tab w:val="left" w:pos="5443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Councillor</w:t>
      </w:r>
      <w:r w:rsidR="009C5E81">
        <w:rPr>
          <w:rFonts w:ascii="Arial" w:eastAsia="Times New Roman" w:hAnsi="Arial" w:cs="Arial"/>
          <w:sz w:val="24"/>
          <w:szCs w:val="24"/>
        </w:rPr>
        <w:t xml:space="preserve"> </w:t>
      </w:r>
      <w:r w:rsidR="0075293C">
        <w:rPr>
          <w:rFonts w:ascii="Arial" w:eastAsia="Times New Roman" w:hAnsi="Arial" w:cs="Arial"/>
          <w:sz w:val="24"/>
          <w:szCs w:val="24"/>
        </w:rPr>
        <w:t>Robbie McGregor, Town Hall, Lerwick</w:t>
      </w:r>
    </w:p>
    <w:p w14:paraId="19E56EB3" w14:textId="77777777" w:rsidR="0075293C" w:rsidRDefault="0075293C" w:rsidP="009C5E81">
      <w:pPr>
        <w:tabs>
          <w:tab w:val="left" w:pos="3629"/>
          <w:tab w:val="left" w:pos="5443"/>
        </w:tabs>
        <w:rPr>
          <w:rFonts w:ascii="Arial" w:eastAsia="Times New Roman" w:hAnsi="Arial" w:cs="Arial"/>
          <w:sz w:val="24"/>
          <w:szCs w:val="24"/>
        </w:rPr>
      </w:pPr>
    </w:p>
    <w:p w14:paraId="2009AEEB" w14:textId="1AFAFFED" w:rsidR="0075293C" w:rsidRDefault="0075293C" w:rsidP="009C5E81">
      <w:pPr>
        <w:tabs>
          <w:tab w:val="left" w:pos="3629"/>
          <w:tab w:val="left" w:pos="5443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Councillor Bryan Peterson, Corra Lynne, </w:t>
      </w:r>
      <w:proofErr w:type="spellStart"/>
      <w:r>
        <w:rPr>
          <w:rFonts w:ascii="Arial" w:eastAsia="Times New Roman" w:hAnsi="Arial" w:cs="Arial"/>
          <w:sz w:val="24"/>
          <w:szCs w:val="24"/>
        </w:rPr>
        <w:t>Hoswick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Sandwick, ZE2 9HL </w:t>
      </w:r>
    </w:p>
    <w:p w14:paraId="62661257" w14:textId="77777777" w:rsidR="00C727EF" w:rsidRDefault="00C727EF" w:rsidP="00C727EF">
      <w:pPr>
        <w:spacing w:line="20" w:lineRule="atLeast"/>
        <w:rPr>
          <w:rFonts w:ascii="Arial" w:eastAsia="Times New Roman" w:hAnsi="Arial" w:cs="Arial"/>
          <w:sz w:val="24"/>
          <w:szCs w:val="24"/>
        </w:rPr>
      </w:pPr>
    </w:p>
    <w:p w14:paraId="493AFDC3" w14:textId="77777777" w:rsidR="003F7E91" w:rsidRDefault="00F301EE" w:rsidP="00C727EF">
      <w:pPr>
        <w:spacing w:line="2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Cunningsburgh School Parent Council, </w:t>
      </w:r>
      <w:r w:rsidR="003F7E91">
        <w:rPr>
          <w:rFonts w:ascii="Arial" w:eastAsia="Times New Roman" w:hAnsi="Arial" w:cs="Arial"/>
          <w:sz w:val="24"/>
          <w:szCs w:val="24"/>
        </w:rPr>
        <w:t xml:space="preserve">Ms </w:t>
      </w:r>
      <w:r w:rsidR="003F7E91" w:rsidRPr="003F7E91">
        <w:rPr>
          <w:rFonts w:ascii="Arial" w:eastAsia="Times New Roman" w:hAnsi="Arial" w:cs="Arial"/>
          <w:sz w:val="24"/>
          <w:szCs w:val="24"/>
        </w:rPr>
        <w:t>Naomi Adamson</w:t>
      </w:r>
      <w:r w:rsidR="003F7E91">
        <w:rPr>
          <w:rFonts w:ascii="Arial" w:eastAsia="Times New Roman" w:hAnsi="Arial" w:cs="Arial"/>
          <w:sz w:val="24"/>
          <w:szCs w:val="24"/>
        </w:rPr>
        <w:t>, Chair</w:t>
      </w:r>
    </w:p>
    <w:p w14:paraId="78862E90" w14:textId="6A168798" w:rsidR="00F301EE" w:rsidRDefault="003F7E91" w:rsidP="00C727EF">
      <w:pPr>
        <w:spacing w:line="20" w:lineRule="atLeast"/>
        <w:rPr>
          <w:rFonts w:ascii="Arial" w:eastAsia="Times New Roman" w:hAnsi="Arial" w:cs="Arial"/>
          <w:sz w:val="24"/>
          <w:szCs w:val="24"/>
        </w:rPr>
      </w:pPr>
      <w:hyperlink r:id="rId9" w:history="1">
        <w:r w:rsidRPr="0079718D">
          <w:rPr>
            <w:rStyle w:val="Hyperlink"/>
            <w:rFonts w:ascii="Arial" w:eastAsia="Times New Roman" w:hAnsi="Arial" w:cs="Arial"/>
            <w:sz w:val="24"/>
            <w:szCs w:val="24"/>
          </w:rPr>
          <w:t>n.adamson@ymail.com</w:t>
        </w:r>
      </w:hyperlink>
    </w:p>
    <w:p w14:paraId="20D089F6" w14:textId="77777777" w:rsidR="003F7E91" w:rsidRDefault="003F7E91" w:rsidP="00C727EF">
      <w:pPr>
        <w:spacing w:line="20" w:lineRule="atLeast"/>
        <w:rPr>
          <w:rFonts w:ascii="Arial" w:eastAsia="Times New Roman" w:hAnsi="Arial" w:cs="Arial"/>
          <w:sz w:val="24"/>
          <w:szCs w:val="24"/>
        </w:rPr>
      </w:pPr>
    </w:p>
    <w:p w14:paraId="5AA1F22D" w14:textId="77777777" w:rsidR="004E44EE" w:rsidRDefault="004E44EE" w:rsidP="004E44EE">
      <w:pPr>
        <w:spacing w:line="20" w:lineRule="atLeast"/>
        <w:rPr>
          <w:rFonts w:ascii="Arial" w:eastAsia="Times New Roman" w:hAnsi="Arial" w:cs="Arial"/>
          <w:sz w:val="24"/>
          <w:szCs w:val="24"/>
        </w:rPr>
      </w:pPr>
    </w:p>
    <w:p w14:paraId="11D47C92" w14:textId="77777777" w:rsidR="00656703" w:rsidRDefault="00656703" w:rsidP="00656703">
      <w:pPr>
        <w:spacing w:line="20" w:lineRule="atLeast"/>
        <w:rPr>
          <w:rFonts w:ascii="Arial" w:eastAsia="Times New Roman" w:hAnsi="Arial" w:cs="Arial"/>
          <w:sz w:val="24"/>
          <w:szCs w:val="24"/>
        </w:rPr>
      </w:pPr>
    </w:p>
    <w:p w14:paraId="1FBBB246" w14:textId="77777777" w:rsidR="00DD5B12" w:rsidRPr="00BE0F3E" w:rsidRDefault="00DD5B12" w:rsidP="004A7097">
      <w:pPr>
        <w:spacing w:line="20" w:lineRule="atLeast"/>
        <w:rPr>
          <w:rFonts w:ascii="Arial" w:eastAsia="Times New Roman" w:hAnsi="Arial" w:cs="Arial"/>
          <w:sz w:val="24"/>
          <w:szCs w:val="24"/>
        </w:rPr>
      </w:pPr>
    </w:p>
    <w:sectPr w:rsidR="00DD5B12" w:rsidRPr="00BE0F3E" w:rsidSect="00BE0F3E">
      <w:footerReference w:type="default" r:id="rId10"/>
      <w:type w:val="continuous"/>
      <w:pgSz w:w="11907" w:h="16840" w:code="9"/>
      <w:pgMar w:top="397" w:right="992" w:bottom="1223" w:left="1134" w:header="720" w:footer="673" w:gutter="0"/>
      <w:cols w:space="720"/>
      <w:formProt w:val="0"/>
      <w:docGrid w:linePitch="326" w:charSpace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64AA6" w14:textId="77777777" w:rsidR="003E364B" w:rsidRDefault="003E364B">
      <w:r>
        <w:separator/>
      </w:r>
    </w:p>
  </w:endnote>
  <w:endnote w:type="continuationSeparator" w:id="0">
    <w:p w14:paraId="7E14E801" w14:textId="77777777" w:rsidR="003E364B" w:rsidRDefault="003E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BA0" w14:textId="77777777" w:rsidR="00EE1B12" w:rsidRPr="00BE0F3E" w:rsidRDefault="00EE1B12" w:rsidP="00BE0F3E">
    <w:pPr>
      <w:pStyle w:val="Footer"/>
      <w:jc w:val="right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0F649" w14:textId="77777777" w:rsidR="003E364B" w:rsidRDefault="003E364B">
      <w:r>
        <w:separator/>
      </w:r>
    </w:p>
  </w:footnote>
  <w:footnote w:type="continuationSeparator" w:id="0">
    <w:p w14:paraId="4241C9F3" w14:textId="77777777" w:rsidR="003E364B" w:rsidRDefault="003E3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319"/>
    <w:rsid w:val="000046C8"/>
    <w:rsid w:val="000175E8"/>
    <w:rsid w:val="00050526"/>
    <w:rsid w:val="00092F77"/>
    <w:rsid w:val="0009790D"/>
    <w:rsid w:val="000A4A3A"/>
    <w:rsid w:val="000B18B9"/>
    <w:rsid w:val="000C6667"/>
    <w:rsid w:val="001021E3"/>
    <w:rsid w:val="001035B3"/>
    <w:rsid w:val="0011159A"/>
    <w:rsid w:val="001B00C0"/>
    <w:rsid w:val="001B3691"/>
    <w:rsid w:val="001C1C18"/>
    <w:rsid w:val="00212BC8"/>
    <w:rsid w:val="002439A7"/>
    <w:rsid w:val="00263A9E"/>
    <w:rsid w:val="002A6EEA"/>
    <w:rsid w:val="002B166F"/>
    <w:rsid w:val="002B1C8D"/>
    <w:rsid w:val="002B6A0D"/>
    <w:rsid w:val="002E1071"/>
    <w:rsid w:val="0032395F"/>
    <w:rsid w:val="003410AB"/>
    <w:rsid w:val="0035772F"/>
    <w:rsid w:val="00360063"/>
    <w:rsid w:val="0036024D"/>
    <w:rsid w:val="00381D83"/>
    <w:rsid w:val="003B6B2D"/>
    <w:rsid w:val="003C2B6B"/>
    <w:rsid w:val="003E1364"/>
    <w:rsid w:val="003E364B"/>
    <w:rsid w:val="003F7E91"/>
    <w:rsid w:val="00403786"/>
    <w:rsid w:val="00440AA9"/>
    <w:rsid w:val="00473C96"/>
    <w:rsid w:val="00481878"/>
    <w:rsid w:val="00482499"/>
    <w:rsid w:val="00484426"/>
    <w:rsid w:val="004A1DD2"/>
    <w:rsid w:val="004A7097"/>
    <w:rsid w:val="004E44EE"/>
    <w:rsid w:val="0050146D"/>
    <w:rsid w:val="00517A9A"/>
    <w:rsid w:val="00524E27"/>
    <w:rsid w:val="00526667"/>
    <w:rsid w:val="00530F1A"/>
    <w:rsid w:val="00583C6C"/>
    <w:rsid w:val="00610110"/>
    <w:rsid w:val="006112B8"/>
    <w:rsid w:val="0062778F"/>
    <w:rsid w:val="00654051"/>
    <w:rsid w:val="00656703"/>
    <w:rsid w:val="0066600B"/>
    <w:rsid w:val="00671F8F"/>
    <w:rsid w:val="00685C86"/>
    <w:rsid w:val="006B3D15"/>
    <w:rsid w:val="006C4A3B"/>
    <w:rsid w:val="006D1A04"/>
    <w:rsid w:val="006E2672"/>
    <w:rsid w:val="0075293C"/>
    <w:rsid w:val="007738C5"/>
    <w:rsid w:val="00781B0E"/>
    <w:rsid w:val="00781ED1"/>
    <w:rsid w:val="00787B8B"/>
    <w:rsid w:val="007B3F05"/>
    <w:rsid w:val="007E11F2"/>
    <w:rsid w:val="008123CE"/>
    <w:rsid w:val="00824C6B"/>
    <w:rsid w:val="00841B29"/>
    <w:rsid w:val="008714EB"/>
    <w:rsid w:val="008C4B56"/>
    <w:rsid w:val="008D023E"/>
    <w:rsid w:val="00920059"/>
    <w:rsid w:val="009242DE"/>
    <w:rsid w:val="00926A67"/>
    <w:rsid w:val="00975459"/>
    <w:rsid w:val="00984996"/>
    <w:rsid w:val="009A677B"/>
    <w:rsid w:val="009C5E81"/>
    <w:rsid w:val="009E7319"/>
    <w:rsid w:val="00A90158"/>
    <w:rsid w:val="00A91AED"/>
    <w:rsid w:val="00AC54BC"/>
    <w:rsid w:val="00AE354B"/>
    <w:rsid w:val="00B0308E"/>
    <w:rsid w:val="00B2222B"/>
    <w:rsid w:val="00B43054"/>
    <w:rsid w:val="00B606E0"/>
    <w:rsid w:val="00B73084"/>
    <w:rsid w:val="00BC2B29"/>
    <w:rsid w:val="00BE0F3E"/>
    <w:rsid w:val="00C27480"/>
    <w:rsid w:val="00C727EF"/>
    <w:rsid w:val="00CA512E"/>
    <w:rsid w:val="00CB791F"/>
    <w:rsid w:val="00CF122F"/>
    <w:rsid w:val="00D02F7E"/>
    <w:rsid w:val="00D10BEC"/>
    <w:rsid w:val="00D33F9A"/>
    <w:rsid w:val="00D4718F"/>
    <w:rsid w:val="00D516EA"/>
    <w:rsid w:val="00D51930"/>
    <w:rsid w:val="00D60867"/>
    <w:rsid w:val="00D9762E"/>
    <w:rsid w:val="00DB0AF5"/>
    <w:rsid w:val="00DB1B8A"/>
    <w:rsid w:val="00DC020C"/>
    <w:rsid w:val="00DC73FC"/>
    <w:rsid w:val="00DD5B12"/>
    <w:rsid w:val="00DD6CB1"/>
    <w:rsid w:val="00DF2B88"/>
    <w:rsid w:val="00E035D6"/>
    <w:rsid w:val="00E14DDA"/>
    <w:rsid w:val="00E23049"/>
    <w:rsid w:val="00E461A7"/>
    <w:rsid w:val="00E51820"/>
    <w:rsid w:val="00E7007B"/>
    <w:rsid w:val="00E7762D"/>
    <w:rsid w:val="00E959E1"/>
    <w:rsid w:val="00E95F9E"/>
    <w:rsid w:val="00EE1B12"/>
    <w:rsid w:val="00EF1B22"/>
    <w:rsid w:val="00F24EE8"/>
    <w:rsid w:val="00F301EE"/>
    <w:rsid w:val="00F3321F"/>
    <w:rsid w:val="00F8355D"/>
    <w:rsid w:val="00F91C83"/>
    <w:rsid w:val="00FD19DC"/>
    <w:rsid w:val="00FE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F2FD85"/>
  <w15:chartTrackingRefBased/>
  <w15:docId w15:val="{39702190-8C11-455A-9F14-D5167AF9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E81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E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EE8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440AA9"/>
    <w:rPr>
      <w:rFonts w:ascii="Arial" w:hAnsi="Arial"/>
      <w:sz w:val="24"/>
      <w:lang w:eastAsia="en-US"/>
    </w:rPr>
  </w:style>
  <w:style w:type="table" w:styleId="TableGrid">
    <w:name w:val="Table Grid"/>
    <w:basedOn w:val="TableNormal"/>
    <w:uiPriority w:val="59"/>
    <w:rsid w:val="0066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B12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381D83"/>
    <w:rPr>
      <w:b/>
      <w:bCs/>
    </w:rPr>
  </w:style>
  <w:style w:type="paragraph" w:styleId="NormalWeb">
    <w:name w:val="Normal (Web)"/>
    <w:basedOn w:val="Normal"/>
    <w:uiPriority w:val="99"/>
    <w:unhideWhenUsed/>
    <w:rsid w:val="004A70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46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qccc-clerk@gmx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n.adamson@y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hetland\root\Headed%20Templates\Infrastructure%20Svs\Headed%2020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0D5D8-07EA-4973-B831-1BF7B7D95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Headed 2000</Template>
  <TotalTime>86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shonagair</dc:creator>
  <cp:keywords/>
  <cp:lastModifiedBy>Neil Hutcheson@Roads Service</cp:lastModifiedBy>
  <cp:revision>2</cp:revision>
  <cp:lastPrinted>2020-11-26T12:48:00Z</cp:lastPrinted>
  <dcterms:created xsi:type="dcterms:W3CDTF">2026-07-09T14:20:00Z</dcterms:created>
  <dcterms:modified xsi:type="dcterms:W3CDTF">2026-07-09T14:20:00Z</dcterms:modified>
</cp:coreProperties>
</file>